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612E" w:rsidRDefault="00052FE8">
      <w:bookmarkStart w:id="0" w:name="_GoBack"/>
      <w:bookmarkEnd w:id="0"/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-674370</wp:posOffset>
                </wp:positionH>
                <wp:positionV relativeFrom="paragraph">
                  <wp:posOffset>4247516</wp:posOffset>
                </wp:positionV>
                <wp:extent cx="3527426" cy="1327151"/>
                <wp:effectExtent l="0" t="0" r="15874" b="25399"/>
                <wp:wrapNone/>
                <wp:docPr id="1" name="Zone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27426" cy="1327151"/>
                        </a:xfrm>
                        <a:prstGeom prst="rect">
                          <a:avLst/>
                        </a:prstGeom>
                        <a:noFill/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Pâques est un temps de joie.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Jésus n’est pas resté mort,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 xml:space="preserve">Il est vivant 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et Il tiendra toutes ses promesses.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Jésus, Toi qui es mort pour moi,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Je désire vivre en Te faisant plaisir.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Je suis heureux car je suis sûr que Tu m’aimes.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Texte 7" o:spid="_x0000_s1026" type="#_x0000_t202" style="position:absolute;margin-left:-53.1pt;margin-top:334.45pt;width:277.75pt;height:104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" filled="f" strokeweight=".26467mm">
                <v:textbox style="mso-fit-shape-to-text:t">
                  <w:txbxContent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Pâques est un temps de joie.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Jésus n’est pas resté mort,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 xml:space="preserve">Il est vivant 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et Il tiendra toutes ses promesses.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Jésus, Toi qui es mort pour moi,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Je désire vivre en Te faisant plaisir.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Je suis heureux car je suis sûr que Tu m’aimes.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4213856</wp:posOffset>
                </wp:positionH>
                <wp:positionV relativeFrom="paragraph">
                  <wp:posOffset>1868805</wp:posOffset>
                </wp:positionV>
                <wp:extent cx="1871347" cy="2378711"/>
                <wp:effectExtent l="0" t="0" r="14603" b="21589"/>
                <wp:wrapNone/>
                <wp:docPr id="2" name="Zone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1347" cy="2378711"/>
                        </a:xfrm>
                        <a:prstGeom prst="rect">
                          <a:avLst/>
                        </a:prstGeom>
                        <a:noFill/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Alléluia !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Jésus vivant,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Tu as brisé la mort,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Tu as taillé le chemin de la vie.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 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Alléluia !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Tu es plus fort que la mort,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 xml:space="preserve">Tu entraînes chacun de nous 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vers la vie avec Dieu.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Merci pour ce bonheur !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Texte 9" o:spid="_x0000_s1027" type="#_x0000_t202" style="position:absolute;margin-left:331.8pt;margin-top:147.15pt;width:147.35pt;height:187.3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" filled="f" strokeweight=".26467mm">
                <v:textbox style="mso-fit-shape-to-text:t">
                  <w:txbxContent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Alléluia !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Jésus vivant,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Tu as brisé la mort,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Tu as taillé le chemin de la vie.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 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Alléluia !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Tu es plus fort que la mort,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 xml:space="preserve">Tu entraînes chacun de nous 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vers la vie avec Dieu.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Merci pour ce bonheur !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-648967</wp:posOffset>
                </wp:positionH>
                <wp:positionV relativeFrom="paragraph">
                  <wp:posOffset>2129152</wp:posOffset>
                </wp:positionV>
                <wp:extent cx="2858130" cy="1852931"/>
                <wp:effectExtent l="0" t="0" r="18420" b="13969"/>
                <wp:wrapNone/>
                <wp:docPr id="3" name="Zone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8130" cy="1852931"/>
                        </a:xfrm>
                        <a:prstGeom prst="rect">
                          <a:avLst/>
                        </a:prstGeom>
                        <a:noFill/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Les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 xml:space="preserve"> cloches sonnent 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pour annoncer la Bonne Nouvelle !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nous chantons avec entrain :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Alléluia ! alléluia !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Jésus est ressuscité !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Il était mort, Il est vivant.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Alléluia ! Alléluia !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Je veux annoncer son Amour.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Jésus est avec nous pour toujours.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Alléluia ! Allé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luia !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Texte 8" o:spid="_x0000_s1028" type="#_x0000_t202" style="position:absolute;margin-left:-51.1pt;margin-top:167.65pt;width:225.05pt;height:145.9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" filled="f" strokeweight=".26467mm">
                <v:textbox style="mso-fit-shape-to-text:t">
                  <w:txbxContent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Les</w:t>
                      </w: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 xml:space="preserve"> cloches sonnent 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pour annoncer la Bonne Nouvelle !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nous chantons avec entrain :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Alléluia ! alléluia !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Jésus est ressuscité !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Il était mort, Il est vivant.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Alléluia ! Alléluia !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Je veux annoncer son Amour.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Jésus est avec nous pour toujours.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Alléluia ! Allé</w:t>
                      </w: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luia !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2369823</wp:posOffset>
                </wp:positionH>
                <wp:positionV relativeFrom="paragraph">
                  <wp:posOffset>2124708</wp:posOffset>
                </wp:positionV>
                <wp:extent cx="1727201" cy="2028194"/>
                <wp:effectExtent l="0" t="0" r="25399" b="10156"/>
                <wp:wrapNone/>
                <wp:docPr id="4" name="Zone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7201" cy="2028194"/>
                        </a:xfrm>
                        <a:prstGeom prst="rect">
                          <a:avLst/>
                        </a:prstGeom>
                        <a:noFill/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Seigneur Jésus, Tu es ressuscité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Alléluia ! Alléluia !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 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Ta lumière illumine mon coeur.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Alléluia ! Alléluia !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 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Je veux Te dire ma joie et mon bonheur.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Alléluia ! Alléluia !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Texte 10" o:spid="_x0000_s1029" type="#_x0000_t202" style="position:absolute;margin-left:186.6pt;margin-top:167.3pt;width:136pt;height:159.7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" filled="f" strokeweight=".26467mm">
                <v:textbox style="mso-fit-shape-to-text:t">
                  <w:txbxContent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Seigneur Jésus, Tu es ressuscité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Alléluia ! Alléluia !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 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Ta lumière illumine mon coeur.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Alléluia ! Alléluia !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 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Je veux Te dire ma joie et mon bonheur.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Alléluia ! Alléluia !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7360920</wp:posOffset>
                </wp:positionH>
                <wp:positionV relativeFrom="paragraph">
                  <wp:posOffset>620392</wp:posOffset>
                </wp:positionV>
                <wp:extent cx="2305046" cy="976634"/>
                <wp:effectExtent l="0" t="0" r="19054" b="13966"/>
                <wp:wrapNone/>
                <wp:docPr id="5" name="Zone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046" cy="976634"/>
                        </a:xfrm>
                        <a:prstGeom prst="rect">
                          <a:avLst/>
                        </a:prstGeom>
                        <a:noFill/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Jésus, Tu es mort sur la Croix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 xml:space="preserve">Mais au matin de Pâques, 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 xml:space="preserve">Tu es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ressuscité !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Tu es vivant pour toujours.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Pour Toi je chante Alléluia !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Texte 6" o:spid="_x0000_s1030" type="#_x0000_t202" style="position:absolute;margin-left:579.6pt;margin-top:48.85pt;width:181.5pt;height:76.9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" filled="f" strokeweight=".26467mm">
                <v:textbox style="mso-fit-shape-to-text:t">
                  <w:txbxContent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Jésus, Tu es mort sur la Croix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 xml:space="preserve">Mais au matin de Pâques, 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 xml:space="preserve">Tu es </w:t>
                      </w: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ressuscité !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Tu es vivant pour toujours.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Pour Toi je chante Alléluia !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6232522</wp:posOffset>
                </wp:positionH>
                <wp:positionV relativeFrom="paragraph">
                  <wp:posOffset>1869710</wp:posOffset>
                </wp:positionV>
                <wp:extent cx="3176268" cy="2203447"/>
                <wp:effectExtent l="0" t="0" r="24132" b="25403"/>
                <wp:wrapNone/>
                <wp:docPr id="6" name="Zone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6268" cy="2203447"/>
                        </a:xfrm>
                        <a:prstGeom prst="rect">
                          <a:avLst/>
                        </a:prstGeom>
                        <a:noFill/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La joie des anges éclate dans le ciel !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La joie du monde éclate sur toute la terre !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La joie des fils de Dieu éclate dans l’Eglise.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La lumière éclaire la terre !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 xml:space="preserve">Seigneur Jésus, 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nou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s Te chantons, nous Te louons.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 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Jésus ressuscité, Tu unis le ciel et la terre !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Jésus ressuscité, Tu nous donnes la vie !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Jésus ressuscité, Tu nous donnes l’amour !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 xml:space="preserve">Seigneur Jésus, 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nous Te chantons, nous Te louons.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Texte 11" o:spid="_x0000_s1031" type="#_x0000_t202" style="position:absolute;margin-left:490.75pt;margin-top:147.2pt;width:250.1pt;height:173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" filled="f" strokeweight=".26467mm">
                <v:textbox style="mso-fit-shape-to-text:t">
                  <w:txbxContent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La joie des anges éclate dans le ciel !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La joie du monde éclate sur toute la terre !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La joie des fils de Dieu éclate dans l’Eglise.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La lumière éclaire la terre !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 xml:space="preserve">Seigneur Jésus, 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nou</w:t>
                      </w: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s Te chantons, nous Te louons.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 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Jésus ressuscité, Tu unis le ciel et la terre !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Jésus ressuscité, Tu nous donnes la vie !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Jésus ressuscité, Tu nous donnes l’amour !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 xml:space="preserve">Seigneur Jésus, 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nous Te chantons, nous Te louons.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2849883</wp:posOffset>
                </wp:positionH>
                <wp:positionV relativeFrom="paragraph">
                  <wp:posOffset>502289</wp:posOffset>
                </wp:positionV>
                <wp:extent cx="4319268" cy="1151887"/>
                <wp:effectExtent l="0" t="0" r="24132" b="10163"/>
                <wp:wrapNone/>
                <wp:docPr id="7" name="Zone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19268" cy="1151887"/>
                        </a:xfrm>
                        <a:prstGeom prst="rect">
                          <a:avLst/>
                        </a:prstGeom>
                        <a:noFill/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Seigneur, à tes amis tout heureux de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 xml:space="preserve"> Te voir après ta résurrection, Tu as laissé ta Paix!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A nous aussi, Tu nous laisses ta joie et ta paix,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Deux trésors que Tu nous invites à partager.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Alors, soyons heureux de nous rassembler en ton Nom,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Sûrs de ta présence au milieu de nous.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Texte 5" o:spid="_x0000_s1032" type="#_x0000_t202" style="position:absolute;margin-left:224.4pt;margin-top:39.55pt;width:340.1pt;height:90.7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" filled="f" strokeweight=".26467mm">
                <v:textbox style="mso-fit-shape-to-text:t">
                  <w:txbxContent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Seigneur, à tes amis tout heureux de</w:t>
                      </w: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 xml:space="preserve"> Te voir après ta résurrection, Tu as laissé ta Paix!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A nous aussi, Tu nous laisses ta joie et ta paix,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Deux trésors que Tu nous invites à partager.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Alors, soyons heureux de nous rassembler en ton Nom,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Sûrs de ta présence au milieu de nous.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-675641</wp:posOffset>
                </wp:positionH>
                <wp:positionV relativeFrom="paragraph">
                  <wp:posOffset>507363</wp:posOffset>
                </wp:positionV>
                <wp:extent cx="3368677" cy="1502414"/>
                <wp:effectExtent l="0" t="0" r="22223" b="21586"/>
                <wp:wrapNone/>
                <wp:docPr id="8" name="Zone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68677" cy="1502414"/>
                        </a:xfrm>
                        <a:prstGeom prst="rect">
                          <a:avLst/>
                        </a:prstGeom>
                        <a:noFill/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Seigneur, Tu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 xml:space="preserve"> es ressuscité, Alléluia!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Notre cœur est en fête, notre cœur est en joie, Alléluia!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Que sonnent les cloches à toute volée!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Que chantent tous les oiseaux du ciel!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Que fleurissent arbres et prairies!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Tous, allons porter la Bonne Nouvelle!</w:t>
                            </w:r>
                          </w:p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 xml:space="preserve">Tu es vivant pour </w:t>
                            </w:r>
                            <w:r>
                              <w:rPr>
                                <w:rFonts w:ascii="Arial" w:hAnsi="Arial"/>
                                <w:color w:val="000000"/>
                                <w:kern w:val="3"/>
                              </w:rPr>
                              <w:t>toujours, Alléluia!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Texte 3" o:spid="_x0000_s1033" type="#_x0000_t202" style="position:absolute;margin-left:-53.2pt;margin-top:39.95pt;width:265.25pt;height:118.3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" filled="f" strokeweight=".26467mm">
                <v:textbox style="mso-fit-shape-to-text:t">
                  <w:txbxContent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Seigneur, Tu</w:t>
                      </w: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 xml:space="preserve"> es ressuscité, Alléluia!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Notre cœur est en fête, notre cœur est en joie, Alléluia!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Que sonnent les cloches à toute volée!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Que chantent tous les oiseaux du ciel!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Que fleurissent arbres et prairies!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Tous, allons porter la Bonne Nouvelle!</w:t>
                      </w:r>
                    </w:p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 xml:space="preserve">Tu es vivant pour </w:t>
                      </w:r>
                      <w:r>
                        <w:rPr>
                          <w:rFonts w:ascii="Arial" w:hAnsi="Arial"/>
                          <w:color w:val="000000"/>
                          <w:kern w:val="3"/>
                        </w:rPr>
                        <w:t>toujours, Alléluia!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2205359</wp:posOffset>
                </wp:positionH>
                <wp:positionV relativeFrom="paragraph">
                  <wp:posOffset>106683</wp:posOffset>
                </wp:positionV>
                <wp:extent cx="2880990" cy="266703"/>
                <wp:effectExtent l="0" t="0" r="0" b="0"/>
                <wp:wrapNone/>
                <wp:docPr id="9" name="Zone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0990" cy="26670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:rsidR="00F1612E" w:rsidRDefault="00052FE8">
                            <w:pPr>
                              <w:pStyle w:val="NormalWeb"/>
                              <w:spacing w:before="0" w:after="0"/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000000"/>
                                <w:kern w:val="3"/>
                              </w:rPr>
                              <w:t xml:space="preserve">Prières pour le Temps Pascal 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Texte 1" o:spid="_x0000_s1034" type="#_x0000_t202" style="position:absolute;margin-left:173.65pt;margin-top:8.4pt;width:226.85pt;height:2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" filled="f" stroked="f">
                <v:textbox style="mso-fit-shape-to-text:t">
                  <w:txbxContent>
                    <w:p w:rsidR="00F1612E" w:rsidRDefault="00052FE8">
                      <w:pPr>
                        <w:pStyle w:val="NormalWeb"/>
                        <w:spacing w:before="0" w:after="0"/>
                      </w:pPr>
                      <w:r>
                        <w:rPr>
                          <w:rFonts w:ascii="Arial" w:hAnsi="Arial"/>
                          <w:b/>
                          <w:bCs/>
                          <w:color w:val="000000"/>
                          <w:kern w:val="3"/>
                        </w:rPr>
                        <w:t xml:space="preserve">Prières pour le Temps Pascal 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1612E">
      <w:pgSz w:w="16838" w:h="11906" w:orient="landscape"/>
      <w:pgMar w:top="1417" w:right="1417" w:bottom="1417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052FE8">
      <w:pPr>
        <w:spacing w:after="0" w:line="240" w:lineRule="auto"/>
      </w:pPr>
      <w:r>
        <w:separator/>
      </w:r>
    </w:p>
  </w:endnote>
  <w:endnote w:type="continuationSeparator" w:id="0">
    <w:p w:rsidR="00000000" w:rsidRDefault="00052F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052FE8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000000" w:rsidRDefault="00052FE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F1612E"/>
    <w:rsid w:val="00052FE8"/>
    <w:rsid w:val="00F16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fr-FR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 w:line="240" w:lineRule="auto"/>
    </w:pPr>
    <w:rPr>
      <w:rFonts w:ascii="Times New Roman" w:eastAsia="Times New Roman" w:hAnsi="Times New Roman"/>
      <w:sz w:val="24"/>
      <w:szCs w:val="24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fr-FR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 w:line="240" w:lineRule="auto"/>
    </w:pPr>
    <w:rPr>
      <w:rFonts w:ascii="Times New Roman" w:eastAsia="Times New Roman" w:hAnsi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Anne-Claire QUEDREUX</dc:creator>
  <cp:lastModifiedBy>Anne-Claire QUEDREUX</cp:lastModifiedBy>
  <cp:revision>2</cp:revision>
  <dcterms:created xsi:type="dcterms:W3CDTF">2017-04-06T12:28:00Z</dcterms:created>
  <dcterms:modified xsi:type="dcterms:W3CDTF">2017-04-06T12:28:00Z</dcterms:modified>
</cp:coreProperties>
</file>